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D658E">
      <w:pPr>
        <w:jc w:val="center"/>
        <w:rPr>
          <w:rFonts w:hint="eastAsia" w:ascii="Times New Roman" w:hAnsi="Times New Roman" w:eastAsia="宋体" w:cs="Times New Roman"/>
          <w:b/>
          <w:kern w:val="0"/>
          <w:sz w:val="32"/>
          <w:szCs w:val="20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kern w:val="0"/>
          <w:sz w:val="32"/>
          <w:szCs w:val="20"/>
        </w:rPr>
        <w:t>重庆外语外事学院体育保健课申请表</w:t>
      </w:r>
    </w:p>
    <w:bookmarkEnd w:id="0"/>
    <w:p w14:paraId="6A6CFD4D">
      <w:pPr>
        <w:jc w:val="center"/>
        <w:rPr>
          <w:rFonts w:hint="eastAsia"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20</w:t>
      </w:r>
      <w:r>
        <w:rPr>
          <w:rFonts w:hint="eastAsia" w:ascii="宋体" w:hAnsi="宋体" w:eastAsia="宋体" w:cs="Times New Roman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0"/>
          <w:sz w:val="28"/>
          <w:szCs w:val="28"/>
        </w:rPr>
        <w:t xml:space="preserve">  ～ 20</w:t>
      </w:r>
      <w:r>
        <w:rPr>
          <w:rFonts w:hint="eastAsia" w:ascii="宋体" w:hAnsi="宋体" w:eastAsia="宋体" w:cs="Times New Roman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0"/>
          <w:sz w:val="28"/>
          <w:szCs w:val="28"/>
        </w:rPr>
        <w:t xml:space="preserve">  第</w:t>
      </w:r>
      <w:r>
        <w:rPr>
          <w:rFonts w:hint="eastAsia" w:ascii="宋体" w:hAnsi="宋体" w:eastAsia="宋体" w:cs="Times New Roman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Times New Roman"/>
          <w:kern w:val="0"/>
          <w:sz w:val="28"/>
          <w:szCs w:val="28"/>
        </w:rPr>
        <w:t>学期</w:t>
      </w:r>
    </w:p>
    <w:tbl>
      <w:tblPr>
        <w:tblStyle w:val="2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01"/>
        <w:gridCol w:w="709"/>
        <w:gridCol w:w="992"/>
        <w:gridCol w:w="993"/>
        <w:gridCol w:w="425"/>
        <w:gridCol w:w="1893"/>
      </w:tblGrid>
      <w:tr w14:paraId="62F0C7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09" w:type="dxa"/>
            <w:noWrap w:val="0"/>
            <w:vAlign w:val="center"/>
          </w:tcPr>
          <w:p w14:paraId="69615E56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noWrap w:val="0"/>
            <w:vAlign w:val="center"/>
          </w:tcPr>
          <w:p w14:paraId="4F4DDB5A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850C984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 w14:paraId="5B5FA111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3CEB12D7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年级</w:t>
            </w:r>
          </w:p>
        </w:tc>
        <w:tc>
          <w:tcPr>
            <w:tcW w:w="1893" w:type="dxa"/>
            <w:noWrap w:val="0"/>
            <w:vAlign w:val="center"/>
          </w:tcPr>
          <w:p w14:paraId="7F0B87B2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58564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09" w:type="dxa"/>
            <w:noWrap w:val="0"/>
            <w:vAlign w:val="center"/>
          </w:tcPr>
          <w:p w14:paraId="0EE79AE8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学院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 w14:paraId="08115663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B6CDDF5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3311" w:type="dxa"/>
            <w:gridSpan w:val="3"/>
            <w:noWrap w:val="0"/>
            <w:vAlign w:val="center"/>
          </w:tcPr>
          <w:p w14:paraId="0F1418CC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3E0866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809" w:type="dxa"/>
            <w:noWrap w:val="0"/>
            <w:vAlign w:val="center"/>
          </w:tcPr>
          <w:p w14:paraId="2D2763C9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班    级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 w14:paraId="6C41A267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EC8FB27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学号</w:t>
            </w:r>
          </w:p>
        </w:tc>
        <w:tc>
          <w:tcPr>
            <w:tcW w:w="3311" w:type="dxa"/>
            <w:gridSpan w:val="3"/>
            <w:noWrap w:val="0"/>
            <w:vAlign w:val="center"/>
          </w:tcPr>
          <w:p w14:paraId="0AA796CA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71FA4D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809" w:type="dxa"/>
            <w:noWrap w:val="0"/>
            <w:vAlign w:val="center"/>
          </w:tcPr>
          <w:p w14:paraId="01B16DF8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6713" w:type="dxa"/>
            <w:gridSpan w:val="6"/>
            <w:noWrap w:val="0"/>
            <w:vAlign w:val="center"/>
          </w:tcPr>
          <w:p w14:paraId="75D04BFA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574776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809" w:type="dxa"/>
            <w:noWrap w:val="0"/>
            <w:vAlign w:val="center"/>
          </w:tcPr>
          <w:p w14:paraId="744468CC">
            <w:pPr>
              <w:rPr>
                <w:rFonts w:hint="eastAsia" w:ascii="宋体" w:hAnsi="宋体" w:eastAsia="宋体" w:cs="Times New Roman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体育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课名称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 w14:paraId="04D23399"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985" w:type="dxa"/>
            <w:gridSpan w:val="2"/>
            <w:noWrap w:val="0"/>
            <w:vAlign w:val="center"/>
          </w:tcPr>
          <w:p w14:paraId="4442B6CB">
            <w:pPr>
              <w:jc w:val="center"/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体育</w:t>
            </w: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教师签字</w:t>
            </w:r>
          </w:p>
          <w:p w14:paraId="78B38774">
            <w:pPr>
              <w:jc w:val="center"/>
              <w:rPr>
                <w:rFonts w:hint="default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（原班级教师）</w:t>
            </w:r>
          </w:p>
        </w:tc>
        <w:tc>
          <w:tcPr>
            <w:tcW w:w="2318" w:type="dxa"/>
            <w:gridSpan w:val="2"/>
            <w:noWrap w:val="0"/>
            <w:vAlign w:val="center"/>
          </w:tcPr>
          <w:p w14:paraId="15976B65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2274EC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1809" w:type="dxa"/>
            <w:noWrap w:val="0"/>
            <w:vAlign w:val="center"/>
          </w:tcPr>
          <w:p w14:paraId="2CE16B7F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申    请</w:t>
            </w:r>
          </w:p>
          <w:p w14:paraId="3D511D23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原    因</w:t>
            </w:r>
          </w:p>
        </w:tc>
        <w:tc>
          <w:tcPr>
            <w:tcW w:w="6713" w:type="dxa"/>
            <w:gridSpan w:val="6"/>
            <w:noWrap w:val="0"/>
            <w:vAlign w:val="top"/>
          </w:tcPr>
          <w:p w14:paraId="50C5F241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0C6960BE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64E5B27F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731E6EA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78A34B95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13593A66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473FB7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809" w:type="dxa"/>
            <w:noWrap w:val="0"/>
            <w:vAlign w:val="center"/>
          </w:tcPr>
          <w:p w14:paraId="648A1CA1">
            <w:pPr>
              <w:spacing w:line="300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体育部</w:t>
            </w:r>
          </w:p>
          <w:p w14:paraId="78800ED1">
            <w:pPr>
              <w:spacing w:line="300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审核意见</w:t>
            </w:r>
          </w:p>
        </w:tc>
        <w:tc>
          <w:tcPr>
            <w:tcW w:w="6713" w:type="dxa"/>
            <w:gridSpan w:val="6"/>
            <w:noWrap w:val="0"/>
            <w:vAlign w:val="top"/>
          </w:tcPr>
          <w:p w14:paraId="65A80309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1C76E301"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</w:t>
            </w:r>
          </w:p>
          <w:p w14:paraId="711F1F5E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D91D3BE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0E946DEA"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484A86A8">
            <w:pPr>
              <w:ind w:firstLine="600" w:firstLineChars="25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年    月    日</w:t>
            </w:r>
          </w:p>
        </w:tc>
      </w:tr>
    </w:tbl>
    <w:p w14:paraId="2D4AC23B">
      <w:pPr>
        <w:rPr>
          <w:rFonts w:hint="eastAsia" w:ascii="宋体" w:hAnsi="宋体" w:eastAsia="宋体" w:cs="Times New Roman"/>
          <w:sz w:val="24"/>
          <w:szCs w:val="24"/>
        </w:rPr>
      </w:pPr>
    </w:p>
    <w:p w14:paraId="089734D4">
      <w:pPr>
        <w:rPr>
          <w:rFonts w:hint="default" w:ascii="宋体" w:hAnsi="宋体" w:eastAsia="宋体" w:cs="Times New Roman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Times New Roman"/>
          <w:kern w:val="0"/>
          <w:sz w:val="18"/>
          <w:szCs w:val="18"/>
          <w:lang w:val="en-US" w:eastAsia="zh-CN"/>
        </w:rPr>
        <w:t>说明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：</w:t>
      </w:r>
      <w:r>
        <w:rPr>
          <w:rFonts w:hint="eastAsia" w:ascii="宋体" w:hAnsi="宋体" w:eastAsia="宋体" w:cs="Times New Roman"/>
          <w:kern w:val="0"/>
          <w:sz w:val="18"/>
          <w:szCs w:val="18"/>
          <w:lang w:val="en-US" w:eastAsia="zh-CN"/>
        </w:rPr>
        <w:t>申请表由原体育教师签字后，将申请表和医院证明交给体育部，审核通过后，可以加入保健班上课。</w:t>
      </w:r>
    </w:p>
    <w:p w14:paraId="33ED37B9">
      <w:pPr>
        <w:rPr>
          <w:rFonts w:hint="eastAsia" w:ascii="宋体" w:hAnsi="宋体" w:eastAsia="宋体" w:cs="Times New Roman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NotDisplayPageBoundaries w:val="1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ZTY4NDlhZjNmZmRjNjU5NGI1YmQwZTZhYWFhNTAifQ=="/>
  </w:docVars>
  <w:rsids>
    <w:rsidRoot w:val="799F4634"/>
    <w:rsid w:val="0027799E"/>
    <w:rsid w:val="0035363E"/>
    <w:rsid w:val="00482F51"/>
    <w:rsid w:val="004C661F"/>
    <w:rsid w:val="00812204"/>
    <w:rsid w:val="008C26D0"/>
    <w:rsid w:val="009115F4"/>
    <w:rsid w:val="00A75B76"/>
    <w:rsid w:val="00A836A1"/>
    <w:rsid w:val="00AB5E4C"/>
    <w:rsid w:val="00D171A7"/>
    <w:rsid w:val="00D562A5"/>
    <w:rsid w:val="00DF3E85"/>
    <w:rsid w:val="00F51032"/>
    <w:rsid w:val="04062DE7"/>
    <w:rsid w:val="0DD23885"/>
    <w:rsid w:val="1E2C4487"/>
    <w:rsid w:val="25C25078"/>
    <w:rsid w:val="4F973819"/>
    <w:rsid w:val="5C1027D2"/>
    <w:rsid w:val="681329D9"/>
    <w:rsid w:val="6F635E50"/>
    <w:rsid w:val="733C6210"/>
    <w:rsid w:val="799F4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3\Desktop\&#38451;&#20809;&#26657;&#22253;&#36305;\&#26657;&#22253;&#36305;\2025&#24180;-2026&#24180;&#26657;&#22253;&#36305;\2025&#24180;&#20307;&#32946;&#20445;&#20581;&#35838;&#31243;&#23454;&#26045;&#21150;&#2786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2025年体育保健课程实施办法.dot</Template>
  <Pages>1</Pages>
  <Words>1005</Words>
  <Characters>1015</Characters>
  <Lines>10</Lines>
  <Paragraphs>3</Paragraphs>
  <TotalTime>1</TotalTime>
  <ScaleCrop>false</ScaleCrop>
  <LinksUpToDate>false</LinksUpToDate>
  <CharactersWithSpaces>1115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2025-08-24T11:13:00Z</dcterms:created>
  <dc:creator>   小杭</dc:creator>
  <cp:lastModifiedBy>阿阿阿阿费</cp:lastModifiedBy>
  <dcterms:modified xsi:type="dcterms:W3CDTF">2025-09-02T07:40:42Z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AED149B073F74BAE838AF80BB61BFAD4_13</vt:lpwstr>
  </property>
  <property fmtid="{D5CDD505-2E9C-101B-9397-08002B2CF9AE}" pid="4" name="KSOTemplateDocerSaveRecord">
    <vt:lpwstr>eyJoZGlkIjoiMDQzYTYyYmQzYjMyOGRiOWU4ZTc3OWFjYmNmOGFlMDIiLCJ1c2VySWQiOiIyNDQ2NTkxMjMifQ==</vt:lpwstr>
  </property>
</Properties>
</file>